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CF7B7" w14:textId="009C8106" w:rsidR="00ED4C84"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theme="minorHAnsi"/>
          <w:b/>
        </w:rPr>
      </w:pPr>
      <w:bookmarkStart w:id="0" w:name="_GoBack"/>
      <w:bookmarkEnd w:id="0"/>
      <w:r>
        <w:rPr>
          <w:rFonts w:cstheme="minorHAnsi"/>
          <w:b/>
        </w:rPr>
        <w:t>Volunteer Application &amp; Release from Liability</w:t>
      </w:r>
    </w:p>
    <w:p w14:paraId="0F0E62E1" w14:textId="77777777"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rPr>
      </w:pPr>
    </w:p>
    <w:p w14:paraId="35F3FED9" w14:textId="6F3C9A97"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Pr>
          <w:rFonts w:cstheme="minorHAnsi"/>
          <w:b/>
          <w:u w:val="single"/>
        </w:rPr>
        <w:t>CONTACT INFORMATION</w:t>
      </w:r>
      <w:r>
        <w:rPr>
          <w:rFonts w:cstheme="minorHAnsi"/>
        </w:rPr>
        <w:t xml:space="preserve"> (Please print)</w:t>
      </w:r>
    </w:p>
    <w:p w14:paraId="35A7538A" w14:textId="77777777"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p>
    <w:p w14:paraId="03037B4F" w14:textId="4D3AB70E"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Pr>
          <w:rFonts w:cstheme="minorHAnsi"/>
        </w:rPr>
        <w:t>Full Legal Name: Mr</w:t>
      </w:r>
      <w:proofErr w:type="gramStart"/>
      <w:r>
        <w:rPr>
          <w:rFonts w:cstheme="minorHAnsi"/>
        </w:rPr>
        <w:t>./</w:t>
      </w:r>
      <w:proofErr w:type="gramEnd"/>
      <w:r>
        <w:rPr>
          <w:rFonts w:cstheme="minorHAnsi"/>
        </w:rPr>
        <w:t>Mrs./Ms./Miss/Dr. ____________________________________________________________________</w:t>
      </w:r>
    </w:p>
    <w:p w14:paraId="379E4145" w14:textId="53A3DBF6" w:rsidR="000E4013" w:rsidRP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 w:val="20"/>
        </w:rPr>
      </w:pPr>
      <w:r w:rsidRPr="000E4013">
        <w:rPr>
          <w:rFonts w:cstheme="minorHAnsi"/>
          <w:sz w:val="20"/>
        </w:rPr>
        <w:tab/>
      </w:r>
      <w:r>
        <w:rPr>
          <w:rFonts w:cstheme="minorHAnsi"/>
          <w:sz w:val="20"/>
        </w:rPr>
        <w:tab/>
      </w:r>
      <w:r>
        <w:rPr>
          <w:rFonts w:cstheme="minorHAnsi"/>
          <w:sz w:val="20"/>
        </w:rPr>
        <w:tab/>
      </w:r>
      <w:r w:rsidRPr="000E4013">
        <w:rPr>
          <w:rFonts w:cstheme="minorHAnsi"/>
          <w:sz w:val="20"/>
        </w:rPr>
        <w:t>Title (circle one)</w:t>
      </w:r>
    </w:p>
    <w:p w14:paraId="18BF849B" w14:textId="77777777"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p>
    <w:p w14:paraId="1D831350" w14:textId="3B9795E4"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Pr>
          <w:rFonts w:cstheme="minorHAnsi"/>
        </w:rPr>
        <w:t>Address: ________________________________________________________________________________________________________</w:t>
      </w:r>
    </w:p>
    <w:p w14:paraId="48889A63" w14:textId="69D89D32"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Pr>
          <w:rFonts w:cstheme="minorHAnsi"/>
        </w:rPr>
        <w:tab/>
        <w:t xml:space="preserve">    ________________________________________________________________________________________________________</w:t>
      </w:r>
    </w:p>
    <w:p w14:paraId="3613868B" w14:textId="77777777" w:rsid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p>
    <w:p w14:paraId="261D543F" w14:textId="4E35AEE1" w:rsidR="000E4013" w:rsidRP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r>
        <w:rPr>
          <w:rFonts w:cstheme="minorHAnsi"/>
        </w:rPr>
        <w:t>Phone: __________________________________________________________________________________________________________</w:t>
      </w:r>
    </w:p>
    <w:p w14:paraId="61DD7DB3" w14:textId="65CB55FE" w:rsidR="000E4013" w:rsidRPr="000E4013" w:rsidRDefault="000E4013" w:rsidP="000E4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20"/>
        </w:rPr>
      </w:pPr>
      <w:r w:rsidRPr="000E4013">
        <w:rPr>
          <w:snapToGrid w:val="0"/>
          <w:color w:val="000000"/>
          <w:sz w:val="20"/>
        </w:rPr>
        <w:tab/>
      </w:r>
      <w:r w:rsidRPr="000E4013">
        <w:rPr>
          <w:snapToGrid w:val="0"/>
          <w:color w:val="000000"/>
          <w:sz w:val="20"/>
        </w:rPr>
        <w:tab/>
      </w:r>
      <w:r w:rsidR="0032739B">
        <w:rPr>
          <w:snapToGrid w:val="0"/>
          <w:color w:val="000000"/>
          <w:sz w:val="20"/>
        </w:rPr>
        <w:t>Home</w:t>
      </w:r>
      <w:r w:rsidR="0032739B">
        <w:rPr>
          <w:snapToGrid w:val="0"/>
          <w:color w:val="000000"/>
          <w:sz w:val="20"/>
        </w:rPr>
        <w:tab/>
      </w:r>
      <w:r w:rsidR="0032739B">
        <w:rPr>
          <w:snapToGrid w:val="0"/>
          <w:color w:val="000000"/>
          <w:sz w:val="20"/>
        </w:rPr>
        <w:tab/>
      </w:r>
      <w:r w:rsidR="0032739B">
        <w:rPr>
          <w:snapToGrid w:val="0"/>
          <w:color w:val="000000"/>
          <w:sz w:val="20"/>
        </w:rPr>
        <w:tab/>
        <w:t>Work</w:t>
      </w:r>
      <w:r w:rsidR="0032739B">
        <w:rPr>
          <w:snapToGrid w:val="0"/>
          <w:color w:val="000000"/>
          <w:sz w:val="20"/>
        </w:rPr>
        <w:tab/>
      </w:r>
      <w:r w:rsidR="0032739B">
        <w:rPr>
          <w:snapToGrid w:val="0"/>
          <w:color w:val="000000"/>
          <w:sz w:val="20"/>
        </w:rPr>
        <w:tab/>
      </w:r>
      <w:r w:rsidR="0032739B">
        <w:rPr>
          <w:snapToGrid w:val="0"/>
          <w:color w:val="000000"/>
          <w:sz w:val="20"/>
        </w:rPr>
        <w:tab/>
        <w:t>Cell</w:t>
      </w:r>
      <w:r w:rsidR="0032739B">
        <w:rPr>
          <w:snapToGrid w:val="0"/>
          <w:color w:val="000000"/>
          <w:sz w:val="20"/>
        </w:rPr>
        <w:tab/>
      </w:r>
      <w:r w:rsidR="0032739B">
        <w:rPr>
          <w:snapToGrid w:val="0"/>
          <w:color w:val="000000"/>
          <w:sz w:val="20"/>
        </w:rPr>
        <w:tab/>
      </w:r>
      <w:r w:rsidR="0032739B">
        <w:rPr>
          <w:snapToGrid w:val="0"/>
          <w:color w:val="000000"/>
          <w:sz w:val="20"/>
        </w:rPr>
        <w:tab/>
        <w:t>Email</w:t>
      </w:r>
    </w:p>
    <w:p w14:paraId="6C53779F" w14:textId="77777777" w:rsidR="00ED4C84" w:rsidRDefault="00ED4C84" w:rsidP="00834942"/>
    <w:p w14:paraId="503A56C4" w14:textId="76BF3752" w:rsidR="000E4013" w:rsidRDefault="000E4013" w:rsidP="00834942">
      <w:r>
        <w:t>Email: ___________________________________________________________________________________________________________</w:t>
      </w:r>
    </w:p>
    <w:p w14:paraId="691F7458" w14:textId="77777777" w:rsidR="000E4013" w:rsidRDefault="000E4013" w:rsidP="00834942"/>
    <w:p w14:paraId="20BA3F73" w14:textId="2BE9B80D" w:rsidR="000E4013" w:rsidRDefault="000E4013" w:rsidP="00834942">
      <w:r>
        <w:t>Emergency Contact: _____________________ Relationship: __________________ Phone: ___________________________</w:t>
      </w:r>
    </w:p>
    <w:p w14:paraId="40469F78" w14:textId="77777777" w:rsidR="000E4013" w:rsidRDefault="000E4013" w:rsidP="00834942"/>
    <w:p w14:paraId="706082C7" w14:textId="4A89A4B3" w:rsidR="000E4013" w:rsidRDefault="000E4013" w:rsidP="00834942">
      <w:pPr>
        <w:rPr>
          <w:b/>
          <w:u w:val="single"/>
        </w:rPr>
      </w:pPr>
      <w:r>
        <w:rPr>
          <w:b/>
          <w:u w:val="single"/>
        </w:rPr>
        <w:t>VOLUNTEER PREFERENCES</w:t>
      </w:r>
    </w:p>
    <w:p w14:paraId="4185F15F" w14:textId="77777777" w:rsidR="000E4013" w:rsidRDefault="000E4013" w:rsidP="00834942"/>
    <w:p w14:paraId="1D80430B" w14:textId="5AFB05D1" w:rsidR="000E4013" w:rsidRDefault="000E4013" w:rsidP="00834942">
      <w:r>
        <w:t>What days and/or times are you available to volunteer? __________________________________________________</w:t>
      </w:r>
    </w:p>
    <w:p w14:paraId="6B1AFBA3" w14:textId="77777777" w:rsidR="000E4013" w:rsidRDefault="000E4013" w:rsidP="00834942"/>
    <w:p w14:paraId="1FA2868C" w14:textId="44FAD22C" w:rsidR="000E4013" w:rsidRDefault="000E4013" w:rsidP="00834942">
      <w:pPr>
        <w:rPr>
          <w:b/>
          <w:u w:val="single"/>
        </w:rPr>
      </w:pPr>
      <w:r>
        <w:rPr>
          <w:b/>
          <w:u w:val="single"/>
        </w:rPr>
        <w:t>DEMOGRAPHIC INFORMATION</w:t>
      </w:r>
    </w:p>
    <w:p w14:paraId="391064E1" w14:textId="77777777" w:rsidR="000E4013" w:rsidRDefault="000E4013" w:rsidP="00834942"/>
    <w:p w14:paraId="655DB1EE" w14:textId="053632FA" w:rsidR="000E4013" w:rsidRDefault="000E4013" w:rsidP="00834942">
      <w:r>
        <w:t>Gender: ____Male</w:t>
      </w:r>
      <w:r>
        <w:tab/>
        <w:t>____Female</w:t>
      </w:r>
      <w:r>
        <w:tab/>
      </w:r>
      <w:r>
        <w:tab/>
        <w:t>Date of birth: _______________</w:t>
      </w:r>
    </w:p>
    <w:p w14:paraId="567FF065" w14:textId="77777777" w:rsidR="000E4013" w:rsidRDefault="000E4013" w:rsidP="00834942"/>
    <w:p w14:paraId="0B4E63F6" w14:textId="72C14BB1" w:rsidR="000E4013" w:rsidRDefault="000E4013" w:rsidP="00834942">
      <w:r>
        <w:t>How did you hear about the Arc of Steuben? ________________________________________________________________</w:t>
      </w:r>
    </w:p>
    <w:p w14:paraId="595D7E40" w14:textId="77777777" w:rsidR="000E4013" w:rsidRDefault="000E4013" w:rsidP="00834942"/>
    <w:p w14:paraId="7C81BB76" w14:textId="6536CA80" w:rsidR="000E4013" w:rsidRDefault="000E4013" w:rsidP="00834942">
      <w:r>
        <w:t xml:space="preserve">Have you ever been convicted of a misdemeanor or felony in any jurisdiction? </w:t>
      </w:r>
      <w:r>
        <w:tab/>
        <w:t>____Yes     ____No</w:t>
      </w:r>
    </w:p>
    <w:p w14:paraId="0203882A" w14:textId="77777777" w:rsidR="000E4013" w:rsidRDefault="000E4013" w:rsidP="00834942"/>
    <w:p w14:paraId="5C8B69CE" w14:textId="4ED96478" w:rsidR="000E4013" w:rsidRDefault="000E4013" w:rsidP="00834942">
      <w:r>
        <w:t>Do you have any criminal charges pending against you?</w:t>
      </w:r>
      <w:r>
        <w:tab/>
      </w:r>
      <w:r>
        <w:tab/>
      </w:r>
      <w:r>
        <w:tab/>
      </w:r>
      <w:r>
        <w:tab/>
      </w:r>
      <w:r>
        <w:tab/>
        <w:t>____Yes</w:t>
      </w:r>
      <w:r>
        <w:tab/>
        <w:t xml:space="preserve">     ____No</w:t>
      </w:r>
    </w:p>
    <w:p w14:paraId="04F04071" w14:textId="77777777" w:rsidR="000E4013" w:rsidRDefault="000E4013" w:rsidP="00834942"/>
    <w:p w14:paraId="0FE4D14C" w14:textId="5E3DF104" w:rsidR="000E4013" w:rsidRDefault="000E4013" w:rsidP="00834942">
      <w:r>
        <w:t>List any special skills or qualifications that you feel would be beneficial as a Volunteer for our Agency: _________________________________________________________________________________________________________</w:t>
      </w:r>
    </w:p>
    <w:p w14:paraId="60B933E7" w14:textId="77777777" w:rsidR="000E4013" w:rsidRDefault="000E4013">
      <w:r>
        <w:t>______________________________________________________________________________________________________________________________________________________________________________________________________________________________________</w:t>
      </w:r>
    </w:p>
    <w:p w14:paraId="0954119B" w14:textId="5D7EB381" w:rsidR="000E4013" w:rsidRDefault="000E4013" w:rsidP="00834942"/>
    <w:p w14:paraId="3C090F2B" w14:textId="4FF46340" w:rsidR="000E4013" w:rsidRDefault="000E4013" w:rsidP="00834942">
      <w:pPr>
        <w:rPr>
          <w:b/>
          <w:u w:val="single"/>
        </w:rPr>
      </w:pPr>
      <w:r>
        <w:rPr>
          <w:b/>
          <w:u w:val="single"/>
        </w:rPr>
        <w:t>EDUCATION</w:t>
      </w:r>
    </w:p>
    <w:p w14:paraId="4297ADD4" w14:textId="77777777" w:rsidR="000E4013" w:rsidRDefault="000E4013" w:rsidP="00834942"/>
    <w:p w14:paraId="6D9061CB" w14:textId="3703A21F" w:rsidR="000E4013" w:rsidRDefault="000F1E5C" w:rsidP="00834942">
      <w:r>
        <w:t>H</w:t>
      </w:r>
      <w:r w:rsidR="000E4013">
        <w:t>ighest level of education completed: __________________________</w:t>
      </w:r>
      <w:r>
        <w:t>_____________________________________________</w:t>
      </w:r>
    </w:p>
    <w:p w14:paraId="7BE90F79" w14:textId="77777777" w:rsidR="000F1E5C" w:rsidRDefault="000F1E5C" w:rsidP="00834942"/>
    <w:p w14:paraId="216F6132" w14:textId="77777777" w:rsidR="000F1E5C" w:rsidRDefault="000F1E5C" w:rsidP="00834942"/>
    <w:p w14:paraId="7284FD8A" w14:textId="77777777" w:rsidR="000F1E5C" w:rsidRDefault="000F1E5C" w:rsidP="00834942">
      <w:pPr>
        <w:rPr>
          <w:b/>
          <w:u w:val="single"/>
        </w:rPr>
      </w:pPr>
    </w:p>
    <w:p w14:paraId="5261948C" w14:textId="77777777" w:rsidR="0032739B" w:rsidRDefault="0032739B" w:rsidP="00834942">
      <w:pPr>
        <w:rPr>
          <w:b/>
          <w:u w:val="single"/>
        </w:rPr>
      </w:pPr>
    </w:p>
    <w:p w14:paraId="48F07E26" w14:textId="07961F03" w:rsidR="000F1E5C" w:rsidRDefault="000F1E5C" w:rsidP="00834942">
      <w:pPr>
        <w:rPr>
          <w:b/>
          <w:u w:val="single"/>
        </w:rPr>
      </w:pPr>
      <w:r>
        <w:rPr>
          <w:b/>
          <w:u w:val="single"/>
        </w:rPr>
        <w:lastRenderedPageBreak/>
        <w:t>REFERENCES</w:t>
      </w:r>
    </w:p>
    <w:p w14:paraId="4D24607B" w14:textId="77777777" w:rsidR="000F1E5C" w:rsidRDefault="000F1E5C" w:rsidP="00834942"/>
    <w:p w14:paraId="25305EC7" w14:textId="575AEC77" w:rsidR="000F1E5C" w:rsidRDefault="000F1E5C" w:rsidP="00834942">
      <w:r>
        <w:t>Please list three references:</w:t>
      </w:r>
    </w:p>
    <w:p w14:paraId="4BB0C3F8" w14:textId="4F7AAFF1" w:rsidR="000F1E5C" w:rsidRDefault="000F1E5C" w:rsidP="00834942">
      <w:r>
        <w:t>(If you are under 18 years of age, you must provide at least one school-related reference)</w:t>
      </w:r>
    </w:p>
    <w:p w14:paraId="30BC89B7" w14:textId="77777777" w:rsidR="000F1E5C" w:rsidRDefault="000F1E5C" w:rsidP="00834942"/>
    <w:tbl>
      <w:tblPr>
        <w:tblStyle w:val="TableGrid"/>
        <w:tblW w:w="0" w:type="auto"/>
        <w:tblLook w:val="04A0" w:firstRow="1" w:lastRow="0" w:firstColumn="1" w:lastColumn="0" w:noHBand="0" w:noVBand="1"/>
      </w:tblPr>
      <w:tblGrid>
        <w:gridCol w:w="3499"/>
        <w:gridCol w:w="3499"/>
        <w:gridCol w:w="3500"/>
      </w:tblGrid>
      <w:tr w:rsidR="000F1E5C" w14:paraId="3DBC7D49" w14:textId="77777777" w:rsidTr="000F1E5C">
        <w:tc>
          <w:tcPr>
            <w:tcW w:w="3499" w:type="dxa"/>
          </w:tcPr>
          <w:p w14:paraId="49C2B66B" w14:textId="025FB8EF" w:rsidR="000F1E5C" w:rsidRPr="000F1E5C" w:rsidRDefault="000F1E5C" w:rsidP="00834942">
            <w:pPr>
              <w:rPr>
                <w:b/>
              </w:rPr>
            </w:pPr>
            <w:r w:rsidRPr="000F1E5C">
              <w:rPr>
                <w:b/>
              </w:rPr>
              <w:t>Name:</w:t>
            </w:r>
          </w:p>
        </w:tc>
        <w:tc>
          <w:tcPr>
            <w:tcW w:w="3499" w:type="dxa"/>
          </w:tcPr>
          <w:p w14:paraId="4DDCFA31" w14:textId="2D465230" w:rsidR="000F1E5C" w:rsidRPr="000F1E5C" w:rsidRDefault="000F1E5C" w:rsidP="00834942">
            <w:pPr>
              <w:rPr>
                <w:b/>
              </w:rPr>
            </w:pPr>
            <w:r w:rsidRPr="000F1E5C">
              <w:rPr>
                <w:b/>
              </w:rPr>
              <w:t>Address:</w:t>
            </w:r>
          </w:p>
        </w:tc>
        <w:tc>
          <w:tcPr>
            <w:tcW w:w="3500" w:type="dxa"/>
          </w:tcPr>
          <w:p w14:paraId="3177030B" w14:textId="7DCBB91A" w:rsidR="000F1E5C" w:rsidRPr="000F1E5C" w:rsidRDefault="000F1E5C" w:rsidP="00834942">
            <w:pPr>
              <w:rPr>
                <w:b/>
              </w:rPr>
            </w:pPr>
            <w:r w:rsidRPr="000F1E5C">
              <w:rPr>
                <w:b/>
              </w:rPr>
              <w:t>Phone:</w:t>
            </w:r>
          </w:p>
        </w:tc>
      </w:tr>
      <w:tr w:rsidR="000F1E5C" w14:paraId="697CC395" w14:textId="77777777" w:rsidTr="000F1E5C">
        <w:tc>
          <w:tcPr>
            <w:tcW w:w="3499" w:type="dxa"/>
          </w:tcPr>
          <w:p w14:paraId="031F2D85" w14:textId="77777777" w:rsidR="000F1E5C" w:rsidRDefault="000F1E5C" w:rsidP="00834942"/>
        </w:tc>
        <w:tc>
          <w:tcPr>
            <w:tcW w:w="3499" w:type="dxa"/>
          </w:tcPr>
          <w:p w14:paraId="5E21EC2E" w14:textId="77777777" w:rsidR="000F1E5C" w:rsidRDefault="000F1E5C" w:rsidP="00834942"/>
        </w:tc>
        <w:tc>
          <w:tcPr>
            <w:tcW w:w="3500" w:type="dxa"/>
          </w:tcPr>
          <w:p w14:paraId="566E88A3" w14:textId="77777777" w:rsidR="000F1E5C" w:rsidRDefault="000F1E5C" w:rsidP="00834942"/>
        </w:tc>
      </w:tr>
      <w:tr w:rsidR="000F1E5C" w14:paraId="3A773E1B" w14:textId="77777777" w:rsidTr="000F1E5C">
        <w:tc>
          <w:tcPr>
            <w:tcW w:w="3499" w:type="dxa"/>
          </w:tcPr>
          <w:p w14:paraId="72681A52" w14:textId="77777777" w:rsidR="000F1E5C" w:rsidRDefault="000F1E5C" w:rsidP="00834942"/>
        </w:tc>
        <w:tc>
          <w:tcPr>
            <w:tcW w:w="3499" w:type="dxa"/>
          </w:tcPr>
          <w:p w14:paraId="1EC6AAE9" w14:textId="77777777" w:rsidR="000F1E5C" w:rsidRDefault="000F1E5C" w:rsidP="00834942"/>
        </w:tc>
        <w:tc>
          <w:tcPr>
            <w:tcW w:w="3500" w:type="dxa"/>
          </w:tcPr>
          <w:p w14:paraId="46976E82" w14:textId="77777777" w:rsidR="000F1E5C" w:rsidRDefault="000F1E5C" w:rsidP="00834942"/>
        </w:tc>
      </w:tr>
      <w:tr w:rsidR="000F1E5C" w14:paraId="62DAE3BD" w14:textId="77777777" w:rsidTr="000F1E5C">
        <w:tc>
          <w:tcPr>
            <w:tcW w:w="3499" w:type="dxa"/>
          </w:tcPr>
          <w:p w14:paraId="0B965339" w14:textId="77777777" w:rsidR="000F1E5C" w:rsidRDefault="000F1E5C" w:rsidP="00834942"/>
        </w:tc>
        <w:tc>
          <w:tcPr>
            <w:tcW w:w="3499" w:type="dxa"/>
          </w:tcPr>
          <w:p w14:paraId="21037B24" w14:textId="77777777" w:rsidR="000F1E5C" w:rsidRDefault="000F1E5C" w:rsidP="00834942"/>
        </w:tc>
        <w:tc>
          <w:tcPr>
            <w:tcW w:w="3500" w:type="dxa"/>
          </w:tcPr>
          <w:p w14:paraId="1D97C7DB" w14:textId="77777777" w:rsidR="000F1E5C" w:rsidRDefault="000F1E5C" w:rsidP="00834942"/>
        </w:tc>
      </w:tr>
    </w:tbl>
    <w:p w14:paraId="4BFC112A" w14:textId="77777777" w:rsidR="000F1E5C" w:rsidRDefault="000F1E5C" w:rsidP="00834942"/>
    <w:p w14:paraId="0B891E19" w14:textId="0DAAEE0E" w:rsidR="000F1E5C" w:rsidRDefault="000F1E5C" w:rsidP="00834942">
      <w:pPr>
        <w:rPr>
          <w:b/>
          <w:u w:val="single"/>
        </w:rPr>
      </w:pPr>
      <w:r>
        <w:rPr>
          <w:b/>
          <w:u w:val="single"/>
        </w:rPr>
        <w:t>IF INTERNSHIP OR COMMUNITY SERVICE</w:t>
      </w:r>
    </w:p>
    <w:p w14:paraId="26545E1B" w14:textId="77777777" w:rsidR="000F1E5C" w:rsidRDefault="000F1E5C" w:rsidP="00834942"/>
    <w:p w14:paraId="717B440F" w14:textId="38420C36" w:rsidR="000F1E5C" w:rsidRDefault="000F1E5C" w:rsidP="00834942">
      <w:r>
        <w:t>Where are you attending school where this internship/</w:t>
      </w:r>
      <w:proofErr w:type="spellStart"/>
      <w:r>
        <w:t>volunteership</w:t>
      </w:r>
      <w:proofErr w:type="spellEnd"/>
      <w:r>
        <w:t xml:space="preserve"> is being required?</w:t>
      </w:r>
    </w:p>
    <w:p w14:paraId="06B065E7" w14:textId="77777777" w:rsidR="000F1E5C" w:rsidRDefault="000F1E5C" w:rsidP="00834942"/>
    <w:p w14:paraId="3E377520" w14:textId="77777777" w:rsidR="000F1E5C" w:rsidRDefault="000F1E5C">
      <w:r>
        <w:t>___________________________________________________________________________________________________________________</w:t>
      </w:r>
    </w:p>
    <w:p w14:paraId="6DD02ED9" w14:textId="789D1B91" w:rsidR="000F1E5C" w:rsidRDefault="000F1E5C" w:rsidP="00834942"/>
    <w:p w14:paraId="70951261" w14:textId="6C67C0C2" w:rsidR="000F1E5C" w:rsidRDefault="000F1E5C" w:rsidP="00834942">
      <w:r>
        <w:t>Who is your contact advisor for this internship/community service? ____________________________________</w:t>
      </w:r>
    </w:p>
    <w:p w14:paraId="21EF1790" w14:textId="77777777" w:rsidR="000F1E5C" w:rsidRDefault="000F1E5C" w:rsidP="00834942"/>
    <w:p w14:paraId="635ABD53" w14:textId="6A872CFE" w:rsidR="000F1E5C" w:rsidRDefault="000F1E5C" w:rsidP="00834942">
      <w:r>
        <w:t>Advisor contact information __________________________________________________________________________________</w:t>
      </w:r>
    </w:p>
    <w:p w14:paraId="398CD2FE" w14:textId="28CB3B17" w:rsidR="000F1E5C" w:rsidRDefault="000F1E5C" w:rsidP="00834942">
      <w:pPr>
        <w:rPr>
          <w:b/>
          <w:sz w:val="20"/>
        </w:rPr>
      </w:pPr>
      <w:r w:rsidRPr="000F1E5C">
        <w:rPr>
          <w:b/>
          <w:sz w:val="20"/>
        </w:rPr>
        <w:tab/>
      </w:r>
      <w:r w:rsidRPr="000F1E5C">
        <w:rPr>
          <w:b/>
          <w:sz w:val="20"/>
        </w:rPr>
        <w:tab/>
      </w:r>
      <w:r w:rsidRPr="000F1E5C">
        <w:rPr>
          <w:b/>
          <w:sz w:val="20"/>
        </w:rPr>
        <w:tab/>
      </w:r>
      <w:r w:rsidRPr="000F1E5C">
        <w:rPr>
          <w:b/>
          <w:sz w:val="20"/>
        </w:rPr>
        <w:tab/>
      </w:r>
      <w:r w:rsidRPr="000F1E5C">
        <w:rPr>
          <w:b/>
          <w:sz w:val="20"/>
        </w:rPr>
        <w:tab/>
      </w:r>
      <w:r>
        <w:rPr>
          <w:b/>
          <w:sz w:val="20"/>
        </w:rPr>
        <w:tab/>
      </w:r>
      <w:r w:rsidRPr="000F1E5C">
        <w:rPr>
          <w:b/>
          <w:sz w:val="20"/>
        </w:rPr>
        <w:t>Phone</w:t>
      </w:r>
      <w:r w:rsidRPr="000F1E5C">
        <w:rPr>
          <w:b/>
          <w:sz w:val="20"/>
        </w:rPr>
        <w:tab/>
      </w:r>
      <w:r w:rsidRPr="000F1E5C">
        <w:rPr>
          <w:b/>
          <w:sz w:val="20"/>
        </w:rPr>
        <w:tab/>
      </w:r>
      <w:r w:rsidRPr="000F1E5C">
        <w:rPr>
          <w:b/>
          <w:sz w:val="20"/>
        </w:rPr>
        <w:tab/>
      </w:r>
      <w:r w:rsidRPr="000F1E5C">
        <w:rPr>
          <w:b/>
          <w:sz w:val="20"/>
        </w:rPr>
        <w:tab/>
      </w:r>
      <w:r w:rsidRPr="000F1E5C">
        <w:rPr>
          <w:b/>
          <w:sz w:val="20"/>
        </w:rPr>
        <w:tab/>
        <w:t>Email</w:t>
      </w:r>
    </w:p>
    <w:p w14:paraId="4C902BEA" w14:textId="77777777" w:rsidR="000F1E5C" w:rsidRDefault="000F1E5C" w:rsidP="00834942"/>
    <w:p w14:paraId="51DF15AE" w14:textId="77777777" w:rsidR="000F1E5C" w:rsidRDefault="000F1E5C" w:rsidP="00834942">
      <w:r>
        <w:t xml:space="preserve">How many hours do you need to complete? __________________ </w:t>
      </w:r>
    </w:p>
    <w:p w14:paraId="6473E11E" w14:textId="77777777" w:rsidR="000F1E5C" w:rsidRDefault="000F1E5C" w:rsidP="00834942"/>
    <w:p w14:paraId="17A6BBF2" w14:textId="3D6F96E8" w:rsidR="000F1E5C" w:rsidRDefault="000F1E5C" w:rsidP="00834942">
      <w:r>
        <w:t>When do they need to be completed? _________________________</w:t>
      </w:r>
    </w:p>
    <w:p w14:paraId="51F19F0D" w14:textId="77777777" w:rsidR="000F1E5C" w:rsidRDefault="000F1E5C" w:rsidP="00834942"/>
    <w:p w14:paraId="7CFD0C4F" w14:textId="086A3D5D" w:rsidR="000F1E5C" w:rsidRDefault="000F1E5C" w:rsidP="00834942">
      <w:pPr>
        <w:rPr>
          <w:b/>
          <w:u w:val="single"/>
        </w:rPr>
      </w:pPr>
      <w:r>
        <w:rPr>
          <w:b/>
          <w:u w:val="single"/>
        </w:rPr>
        <w:t>VOLUNTEER AGREEMENT</w:t>
      </w:r>
    </w:p>
    <w:p w14:paraId="12CE1E39" w14:textId="77777777" w:rsidR="000F1E5C" w:rsidRDefault="000F1E5C" w:rsidP="00834942">
      <w:pPr>
        <w:rPr>
          <w:b/>
          <w:u w:val="single"/>
        </w:rPr>
      </w:pPr>
    </w:p>
    <w:p w14:paraId="3B85B1E8" w14:textId="1306F2C4" w:rsidR="00BF745C" w:rsidRDefault="00BF745C" w:rsidP="00BF745C">
      <w:pPr>
        <w:pStyle w:val="ListParagraph"/>
        <w:numPr>
          <w:ilvl w:val="0"/>
          <w:numId w:val="11"/>
        </w:numPr>
      </w:pPr>
      <w:r w:rsidRPr="00BF745C">
        <w:t>I</w:t>
      </w:r>
      <w:r>
        <w:t xml:space="preserve"> understand that all protected information and data about clients, agencies, volunteers, associates, and donors of the Arc of Steuben is strictly confidential and my not be discussed outside the office, or with any unauthorized person.</w:t>
      </w:r>
    </w:p>
    <w:p w14:paraId="33D2EE4B" w14:textId="7F9BA553" w:rsidR="00BF745C" w:rsidRDefault="00BF745C" w:rsidP="00BF745C">
      <w:pPr>
        <w:pStyle w:val="ListParagraph"/>
        <w:numPr>
          <w:ilvl w:val="0"/>
          <w:numId w:val="11"/>
        </w:numPr>
      </w:pPr>
      <w:r>
        <w:t>Volunteers are required to have two (2) current PPD (TB) results, may have a child abuse clearance check, background check, and be subject to fingerprinting. PPD results can be obtained from a physician or school health office.</w:t>
      </w:r>
    </w:p>
    <w:p w14:paraId="325EF2F6" w14:textId="77777777" w:rsidR="00BF745C" w:rsidRDefault="00BF745C" w:rsidP="00BF745C"/>
    <w:p w14:paraId="7C824663" w14:textId="44039EBB" w:rsidR="00BF745C" w:rsidRDefault="00BF745C" w:rsidP="00BF745C">
      <w:r>
        <w:t>I grant full permission to the Arc of Steuben to use any photographs, film, video, or audiotapes of me performing volunteer work for any purpose the Agency deems appropriate.  _____Yes</w:t>
      </w:r>
      <w:r>
        <w:tab/>
      </w:r>
      <w:r>
        <w:tab/>
        <w:t>_____No</w:t>
      </w:r>
    </w:p>
    <w:p w14:paraId="7C4D491C" w14:textId="77777777" w:rsidR="00BF745C" w:rsidRDefault="00BF745C" w:rsidP="00BF745C"/>
    <w:p w14:paraId="5980F9FF" w14:textId="59ED3669" w:rsidR="00BF745C" w:rsidRDefault="00BF745C" w:rsidP="00BF745C">
      <w:r>
        <w:t>I grant full permission to the Arc of Steuben to conduct a full background check, including NYS required Medicaid Exclusion Background Check prior to my volunteer service.  _____Yes</w:t>
      </w:r>
      <w:r>
        <w:tab/>
        <w:t>_____No</w:t>
      </w:r>
    </w:p>
    <w:p w14:paraId="3BFAB7C0" w14:textId="77777777" w:rsidR="00BF745C" w:rsidRDefault="00BF745C" w:rsidP="00BF745C"/>
    <w:p w14:paraId="1C680EE7" w14:textId="15F3617E" w:rsidR="00BF745C" w:rsidRDefault="00BF745C" w:rsidP="00BF745C">
      <w:r>
        <w:t>Volunteer Signature: _______________________________________________________________</w:t>
      </w:r>
      <w:r>
        <w:tab/>
        <w:t>Date: ___________________</w:t>
      </w:r>
    </w:p>
    <w:p w14:paraId="70618769" w14:textId="6894B164" w:rsidR="00BF745C" w:rsidRPr="00BF745C" w:rsidRDefault="00BF745C" w:rsidP="00BF745C">
      <w:r w:rsidRPr="00BF745C">
        <w:rPr>
          <w:sz w:val="20"/>
        </w:rPr>
        <w:t>(Signature of Parent/Legal Guardian if Volunteer is under 18)</w:t>
      </w:r>
    </w:p>
    <w:sectPr w:rsidR="00BF745C" w:rsidRPr="00BF745C" w:rsidSect="006D6830">
      <w:headerReference w:type="even" r:id="rId13"/>
      <w:headerReference w:type="default" r:id="rId14"/>
      <w:footerReference w:type="even" r:id="rId15"/>
      <w:footerReference w:type="default" r:id="rId16"/>
      <w:pgSz w:w="12240" w:h="15840"/>
      <w:pgMar w:top="720" w:right="979" w:bottom="864" w:left="979"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C5A9D" w14:textId="77777777" w:rsidR="000F1E5C" w:rsidRDefault="000F1E5C" w:rsidP="00DA6FFF">
      <w:r>
        <w:separator/>
      </w:r>
    </w:p>
  </w:endnote>
  <w:endnote w:type="continuationSeparator" w:id="0">
    <w:p w14:paraId="3675ED3C" w14:textId="77777777" w:rsidR="000F1E5C" w:rsidRDefault="000F1E5C" w:rsidP="00DA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Palatino">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9675E" w14:textId="77777777" w:rsidR="000F1E5C" w:rsidRDefault="00C17925">
    <w:pPr>
      <w:pStyle w:val="Footer"/>
    </w:pPr>
    <w:sdt>
      <w:sdtPr>
        <w:id w:val="969400743"/>
        <w:temporary/>
        <w:showingPlcHdr/>
      </w:sdtPr>
      <w:sdtEndPr/>
      <w:sdtContent>
        <w:r w:rsidR="000F1E5C">
          <w:t>[Type text]</w:t>
        </w:r>
      </w:sdtContent>
    </w:sdt>
    <w:r w:rsidR="000F1E5C">
      <w:ptab w:relativeTo="margin" w:alignment="center" w:leader="none"/>
    </w:r>
    <w:sdt>
      <w:sdtPr>
        <w:id w:val="969400748"/>
        <w:temporary/>
        <w:showingPlcHdr/>
      </w:sdtPr>
      <w:sdtEndPr/>
      <w:sdtContent>
        <w:r w:rsidR="000F1E5C">
          <w:t>[Type text]</w:t>
        </w:r>
      </w:sdtContent>
    </w:sdt>
    <w:r w:rsidR="000F1E5C">
      <w:ptab w:relativeTo="margin" w:alignment="right" w:leader="none"/>
    </w:r>
    <w:sdt>
      <w:sdtPr>
        <w:id w:val="969400753"/>
        <w:temporary/>
        <w:showingPlcHdr/>
      </w:sdtPr>
      <w:sdtEndPr/>
      <w:sdtContent>
        <w:r w:rsidR="000F1E5C">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30F65" w14:textId="466F40CD" w:rsidR="000F1E5C" w:rsidRDefault="000F1E5C" w:rsidP="006D6830">
    <w:pPr>
      <w:pStyle w:val="Footer"/>
      <w:ind w:left="-979" w:right="-968"/>
    </w:pPr>
    <w:r>
      <w:rPr>
        <w:noProof/>
      </w:rPr>
      <w:drawing>
        <wp:inline distT="0" distB="0" distL="0" distR="0" wp14:anchorId="3515DB27" wp14:editId="6C81D619">
          <wp:extent cx="7754112" cy="88690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5_ArcStationary_Footer_1026_v1.jpg"/>
                  <pic:cNvPicPr/>
                </pic:nvPicPr>
                <pic:blipFill>
                  <a:blip r:embed="rId1"/>
                  <a:stretch>
                    <a:fillRect/>
                  </a:stretch>
                </pic:blipFill>
                <pic:spPr>
                  <a:xfrm>
                    <a:off x="0" y="0"/>
                    <a:ext cx="7754112" cy="88690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537F7" w14:textId="77777777" w:rsidR="000F1E5C" w:rsidRDefault="000F1E5C" w:rsidP="00DA6FFF">
      <w:r>
        <w:separator/>
      </w:r>
    </w:p>
  </w:footnote>
  <w:footnote w:type="continuationSeparator" w:id="0">
    <w:p w14:paraId="25BE1B15" w14:textId="77777777" w:rsidR="000F1E5C" w:rsidRDefault="000F1E5C" w:rsidP="00DA6F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EBE64" w14:textId="77777777" w:rsidR="000F1E5C" w:rsidRDefault="00C17925">
    <w:pPr>
      <w:pStyle w:val="Header"/>
    </w:pPr>
    <w:sdt>
      <w:sdtPr>
        <w:id w:val="171999623"/>
        <w:placeholder>
          <w:docPart w:val="884FF545C0FD384781A9F6C93954FFFE"/>
        </w:placeholder>
        <w:temporary/>
        <w:showingPlcHdr/>
      </w:sdtPr>
      <w:sdtEndPr/>
      <w:sdtContent>
        <w:r w:rsidR="000F1E5C">
          <w:t>[Type text]</w:t>
        </w:r>
      </w:sdtContent>
    </w:sdt>
    <w:r w:rsidR="000F1E5C">
      <w:ptab w:relativeTo="margin" w:alignment="center" w:leader="none"/>
    </w:r>
    <w:sdt>
      <w:sdtPr>
        <w:id w:val="171999624"/>
        <w:placeholder>
          <w:docPart w:val="1D18720B58065740821CDF974C73208B"/>
        </w:placeholder>
        <w:temporary/>
        <w:showingPlcHdr/>
      </w:sdtPr>
      <w:sdtEndPr/>
      <w:sdtContent>
        <w:r w:rsidR="000F1E5C">
          <w:t>[Type text]</w:t>
        </w:r>
      </w:sdtContent>
    </w:sdt>
    <w:r w:rsidR="000F1E5C">
      <w:ptab w:relativeTo="margin" w:alignment="right" w:leader="none"/>
    </w:r>
    <w:sdt>
      <w:sdtPr>
        <w:id w:val="171999625"/>
        <w:placeholder>
          <w:docPart w:val="85BFC63CDD5C1E49AD66673A47370A23"/>
        </w:placeholder>
        <w:temporary/>
        <w:showingPlcHdr/>
      </w:sdtPr>
      <w:sdtEndPr/>
      <w:sdtContent>
        <w:r w:rsidR="000F1E5C">
          <w:t>[Type text]</w:t>
        </w:r>
      </w:sdtContent>
    </w:sdt>
  </w:p>
  <w:p w14:paraId="606ADAAB" w14:textId="77777777" w:rsidR="000F1E5C" w:rsidRDefault="000F1E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BE3D2" w14:textId="7DAAF5F1" w:rsidR="000F1E5C" w:rsidRDefault="000F1E5C" w:rsidP="006D6830">
    <w:pPr>
      <w:pStyle w:val="Header"/>
      <w:ind w:left="-979" w:right="-968"/>
    </w:pPr>
    <w:r>
      <w:rPr>
        <w:noProof/>
      </w:rPr>
      <w:drawing>
        <wp:anchor distT="0" distB="0" distL="114300" distR="114300" simplePos="0" relativeHeight="251658240" behindDoc="0" locked="0" layoutInCell="1" allowOverlap="1" wp14:anchorId="22AA1697" wp14:editId="0697C554">
          <wp:simplePos x="0" y="0"/>
          <wp:positionH relativeFrom="column">
            <wp:posOffset>-621665</wp:posOffset>
          </wp:positionH>
          <wp:positionV relativeFrom="paragraph">
            <wp:posOffset>0</wp:posOffset>
          </wp:positionV>
          <wp:extent cx="7763256" cy="1508760"/>
          <wp:effectExtent l="0" t="0" r="0"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5_ArcStationary_Header_1026_v2.jpg"/>
                  <pic:cNvPicPr/>
                </pic:nvPicPr>
                <pic:blipFill>
                  <a:blip r:embed="rId1"/>
                  <a:stretch>
                    <a:fillRect/>
                  </a:stretch>
                </pic:blipFill>
                <pic:spPr>
                  <a:xfrm>
                    <a:off x="0" y="0"/>
                    <a:ext cx="7763256" cy="150876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663"/>
    <w:multiLevelType w:val="hybridMultilevel"/>
    <w:tmpl w:val="F710BA0E"/>
    <w:lvl w:ilvl="0" w:tplc="12B64A52">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84A91"/>
    <w:multiLevelType w:val="hybridMultilevel"/>
    <w:tmpl w:val="CAACB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B5907"/>
    <w:multiLevelType w:val="hybridMultilevel"/>
    <w:tmpl w:val="57E8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42F48"/>
    <w:multiLevelType w:val="hybridMultilevel"/>
    <w:tmpl w:val="D8E2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33B60"/>
    <w:multiLevelType w:val="hybridMultilevel"/>
    <w:tmpl w:val="1610B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09344C"/>
    <w:multiLevelType w:val="hybridMultilevel"/>
    <w:tmpl w:val="C17C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3C1622"/>
    <w:multiLevelType w:val="hybridMultilevel"/>
    <w:tmpl w:val="BCB86C3C"/>
    <w:lvl w:ilvl="0" w:tplc="F5502E4E">
      <w:start w:val="1"/>
      <w:numFmt w:val="bullet"/>
      <w:lvlText w:val=""/>
      <w:lvlJc w:val="left"/>
      <w:pPr>
        <w:ind w:left="357" w:firstLine="3"/>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
    <w:nsid w:val="4B64773A"/>
    <w:multiLevelType w:val="hybridMultilevel"/>
    <w:tmpl w:val="78F6D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9D5276"/>
    <w:multiLevelType w:val="hybridMultilevel"/>
    <w:tmpl w:val="492C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EC5521"/>
    <w:multiLevelType w:val="hybridMultilevel"/>
    <w:tmpl w:val="197CFBA0"/>
    <w:lvl w:ilvl="0" w:tplc="12B64A52">
      <w:start w:val="1"/>
      <w:numFmt w:val="bullet"/>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77B83177"/>
    <w:multiLevelType w:val="hybridMultilevel"/>
    <w:tmpl w:val="BAFE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3"/>
  </w:num>
  <w:num w:numId="5">
    <w:abstractNumId w:val="6"/>
  </w:num>
  <w:num w:numId="6">
    <w:abstractNumId w:val="1"/>
  </w:num>
  <w:num w:numId="7">
    <w:abstractNumId w:val="9"/>
  </w:num>
  <w:num w:numId="8">
    <w:abstractNumId w:val="0"/>
  </w:num>
  <w:num w:numId="9">
    <w:abstractNumId w:val="4"/>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FFF"/>
    <w:rsid w:val="00094FCD"/>
    <w:rsid w:val="000A49D0"/>
    <w:rsid w:val="000C27F0"/>
    <w:rsid w:val="000C4471"/>
    <w:rsid w:val="000E4013"/>
    <w:rsid w:val="000E4F1D"/>
    <w:rsid w:val="000F0FD5"/>
    <w:rsid w:val="000F1E5C"/>
    <w:rsid w:val="000F29AB"/>
    <w:rsid w:val="000F5E0C"/>
    <w:rsid w:val="00145A3B"/>
    <w:rsid w:val="00150519"/>
    <w:rsid w:val="001649DE"/>
    <w:rsid w:val="001A482C"/>
    <w:rsid w:val="001E2035"/>
    <w:rsid w:val="002A7286"/>
    <w:rsid w:val="002E7FFC"/>
    <w:rsid w:val="00321237"/>
    <w:rsid w:val="0032739B"/>
    <w:rsid w:val="00406A98"/>
    <w:rsid w:val="00406E81"/>
    <w:rsid w:val="00411573"/>
    <w:rsid w:val="0044052F"/>
    <w:rsid w:val="004944BA"/>
    <w:rsid w:val="004D4F4F"/>
    <w:rsid w:val="004D5066"/>
    <w:rsid w:val="004D7FF0"/>
    <w:rsid w:val="004F36DC"/>
    <w:rsid w:val="005030AE"/>
    <w:rsid w:val="0064596B"/>
    <w:rsid w:val="006D13E5"/>
    <w:rsid w:val="006D3B1E"/>
    <w:rsid w:val="006D6830"/>
    <w:rsid w:val="0070222E"/>
    <w:rsid w:val="007133EE"/>
    <w:rsid w:val="007270E7"/>
    <w:rsid w:val="00746E63"/>
    <w:rsid w:val="00757187"/>
    <w:rsid w:val="00781AAC"/>
    <w:rsid w:val="00826C75"/>
    <w:rsid w:val="00834942"/>
    <w:rsid w:val="009D0EBD"/>
    <w:rsid w:val="00A366CB"/>
    <w:rsid w:val="00A56D06"/>
    <w:rsid w:val="00A62E65"/>
    <w:rsid w:val="00A73D5E"/>
    <w:rsid w:val="00A7415B"/>
    <w:rsid w:val="00A846D4"/>
    <w:rsid w:val="00A902D3"/>
    <w:rsid w:val="00A937A5"/>
    <w:rsid w:val="00B274C6"/>
    <w:rsid w:val="00B91CB8"/>
    <w:rsid w:val="00BF745C"/>
    <w:rsid w:val="00C17925"/>
    <w:rsid w:val="00C57CFA"/>
    <w:rsid w:val="00C901DB"/>
    <w:rsid w:val="00C9335F"/>
    <w:rsid w:val="00D0527E"/>
    <w:rsid w:val="00D93656"/>
    <w:rsid w:val="00DA6FFF"/>
    <w:rsid w:val="00E044B0"/>
    <w:rsid w:val="00E2633E"/>
    <w:rsid w:val="00E81044"/>
    <w:rsid w:val="00E84CB9"/>
    <w:rsid w:val="00E94026"/>
    <w:rsid w:val="00EA678B"/>
    <w:rsid w:val="00ED4245"/>
    <w:rsid w:val="00ED4C84"/>
    <w:rsid w:val="00F872F2"/>
    <w:rsid w:val="00FA4E59"/>
    <w:rsid w:val="00FD17F6"/>
    <w:rsid w:val="00FD4B5E"/>
    <w:rsid w:val="00FF3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048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FFF"/>
    <w:pPr>
      <w:tabs>
        <w:tab w:val="center" w:pos="4320"/>
        <w:tab w:val="right" w:pos="8640"/>
      </w:tabs>
    </w:pPr>
  </w:style>
  <w:style w:type="character" w:customStyle="1" w:styleId="HeaderChar">
    <w:name w:val="Header Char"/>
    <w:basedOn w:val="DefaultParagraphFont"/>
    <w:link w:val="Header"/>
    <w:uiPriority w:val="99"/>
    <w:rsid w:val="00DA6FFF"/>
  </w:style>
  <w:style w:type="paragraph" w:styleId="Footer">
    <w:name w:val="footer"/>
    <w:basedOn w:val="Normal"/>
    <w:link w:val="FooterChar"/>
    <w:uiPriority w:val="99"/>
    <w:unhideWhenUsed/>
    <w:rsid w:val="00DA6FFF"/>
    <w:pPr>
      <w:tabs>
        <w:tab w:val="center" w:pos="4320"/>
        <w:tab w:val="right" w:pos="8640"/>
      </w:tabs>
    </w:pPr>
  </w:style>
  <w:style w:type="character" w:customStyle="1" w:styleId="FooterChar">
    <w:name w:val="Footer Char"/>
    <w:basedOn w:val="DefaultParagraphFont"/>
    <w:link w:val="Footer"/>
    <w:uiPriority w:val="99"/>
    <w:rsid w:val="00DA6FFF"/>
  </w:style>
  <w:style w:type="paragraph" w:styleId="BalloonText">
    <w:name w:val="Balloon Text"/>
    <w:basedOn w:val="Normal"/>
    <w:link w:val="BalloonTextChar"/>
    <w:uiPriority w:val="99"/>
    <w:semiHidden/>
    <w:unhideWhenUsed/>
    <w:rsid w:val="00DA6F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6FFF"/>
    <w:rPr>
      <w:rFonts w:ascii="Lucida Grande" w:hAnsi="Lucida Grande" w:cs="Lucida Grande"/>
      <w:sz w:val="18"/>
      <w:szCs w:val="18"/>
    </w:rPr>
  </w:style>
  <w:style w:type="paragraph" w:customStyle="1" w:styleId="Copy">
    <w:name w:val="Copy"/>
    <w:basedOn w:val="Normal"/>
    <w:rsid w:val="00A366CB"/>
    <w:rPr>
      <w:rFonts w:ascii="Palatino" w:eastAsia="Times New Roman" w:hAnsi="Palatino" w:cs="Times New Roman"/>
      <w:sz w:val="20"/>
      <w:szCs w:val="20"/>
    </w:rPr>
  </w:style>
  <w:style w:type="character" w:customStyle="1" w:styleId="Normal1">
    <w:name w:val="Normal1"/>
    <w:uiPriority w:val="99"/>
    <w:rsid w:val="002E7FFC"/>
    <w:rPr>
      <w:rFonts w:ascii="Helvetica" w:hAnsi="Helvetica" w:cs="Helvetica" w:hint="default"/>
      <w:sz w:val="24"/>
      <w:szCs w:val="24"/>
    </w:rPr>
  </w:style>
  <w:style w:type="paragraph" w:styleId="ListParagraph">
    <w:name w:val="List Paragraph"/>
    <w:basedOn w:val="Normal"/>
    <w:uiPriority w:val="34"/>
    <w:qFormat/>
    <w:rsid w:val="002E7FFC"/>
    <w:pPr>
      <w:ind w:left="720"/>
      <w:contextualSpacing/>
    </w:pPr>
  </w:style>
  <w:style w:type="paragraph" w:styleId="NormalWeb">
    <w:name w:val="Normal (Web)"/>
    <w:basedOn w:val="Normal"/>
    <w:uiPriority w:val="99"/>
    <w:unhideWhenUsed/>
    <w:rsid w:val="00D0527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rsid w:val="00ED4C84"/>
    <w:rPr>
      <w:color w:val="0000FF" w:themeColor="hyperlink"/>
      <w:u w:val="single"/>
    </w:rPr>
  </w:style>
  <w:style w:type="table" w:styleId="TableGrid">
    <w:name w:val="Table Grid"/>
    <w:basedOn w:val="TableNormal"/>
    <w:uiPriority w:val="59"/>
    <w:rsid w:val="000F1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FFF"/>
    <w:pPr>
      <w:tabs>
        <w:tab w:val="center" w:pos="4320"/>
        <w:tab w:val="right" w:pos="8640"/>
      </w:tabs>
    </w:pPr>
  </w:style>
  <w:style w:type="character" w:customStyle="1" w:styleId="HeaderChar">
    <w:name w:val="Header Char"/>
    <w:basedOn w:val="DefaultParagraphFont"/>
    <w:link w:val="Header"/>
    <w:uiPriority w:val="99"/>
    <w:rsid w:val="00DA6FFF"/>
  </w:style>
  <w:style w:type="paragraph" w:styleId="Footer">
    <w:name w:val="footer"/>
    <w:basedOn w:val="Normal"/>
    <w:link w:val="FooterChar"/>
    <w:uiPriority w:val="99"/>
    <w:unhideWhenUsed/>
    <w:rsid w:val="00DA6FFF"/>
    <w:pPr>
      <w:tabs>
        <w:tab w:val="center" w:pos="4320"/>
        <w:tab w:val="right" w:pos="8640"/>
      </w:tabs>
    </w:pPr>
  </w:style>
  <w:style w:type="character" w:customStyle="1" w:styleId="FooterChar">
    <w:name w:val="Footer Char"/>
    <w:basedOn w:val="DefaultParagraphFont"/>
    <w:link w:val="Footer"/>
    <w:uiPriority w:val="99"/>
    <w:rsid w:val="00DA6FFF"/>
  </w:style>
  <w:style w:type="paragraph" w:styleId="BalloonText">
    <w:name w:val="Balloon Text"/>
    <w:basedOn w:val="Normal"/>
    <w:link w:val="BalloonTextChar"/>
    <w:uiPriority w:val="99"/>
    <w:semiHidden/>
    <w:unhideWhenUsed/>
    <w:rsid w:val="00DA6F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6FFF"/>
    <w:rPr>
      <w:rFonts w:ascii="Lucida Grande" w:hAnsi="Lucida Grande" w:cs="Lucida Grande"/>
      <w:sz w:val="18"/>
      <w:szCs w:val="18"/>
    </w:rPr>
  </w:style>
  <w:style w:type="paragraph" w:customStyle="1" w:styleId="Copy">
    <w:name w:val="Copy"/>
    <w:basedOn w:val="Normal"/>
    <w:rsid w:val="00A366CB"/>
    <w:rPr>
      <w:rFonts w:ascii="Palatino" w:eastAsia="Times New Roman" w:hAnsi="Palatino" w:cs="Times New Roman"/>
      <w:sz w:val="20"/>
      <w:szCs w:val="20"/>
    </w:rPr>
  </w:style>
  <w:style w:type="character" w:customStyle="1" w:styleId="Normal1">
    <w:name w:val="Normal1"/>
    <w:uiPriority w:val="99"/>
    <w:rsid w:val="002E7FFC"/>
    <w:rPr>
      <w:rFonts w:ascii="Helvetica" w:hAnsi="Helvetica" w:cs="Helvetica" w:hint="default"/>
      <w:sz w:val="24"/>
      <w:szCs w:val="24"/>
    </w:rPr>
  </w:style>
  <w:style w:type="paragraph" w:styleId="ListParagraph">
    <w:name w:val="List Paragraph"/>
    <w:basedOn w:val="Normal"/>
    <w:uiPriority w:val="34"/>
    <w:qFormat/>
    <w:rsid w:val="002E7FFC"/>
    <w:pPr>
      <w:ind w:left="720"/>
      <w:contextualSpacing/>
    </w:pPr>
  </w:style>
  <w:style w:type="paragraph" w:styleId="NormalWeb">
    <w:name w:val="Normal (Web)"/>
    <w:basedOn w:val="Normal"/>
    <w:uiPriority w:val="99"/>
    <w:unhideWhenUsed/>
    <w:rsid w:val="00D0527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rsid w:val="00ED4C84"/>
    <w:rPr>
      <w:color w:val="0000FF" w:themeColor="hyperlink"/>
      <w:u w:val="single"/>
    </w:rPr>
  </w:style>
  <w:style w:type="table" w:styleId="TableGrid">
    <w:name w:val="Table Grid"/>
    <w:basedOn w:val="TableNormal"/>
    <w:uiPriority w:val="59"/>
    <w:rsid w:val="000F1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0653">
      <w:bodyDiv w:val="1"/>
      <w:marLeft w:val="0"/>
      <w:marRight w:val="0"/>
      <w:marTop w:val="0"/>
      <w:marBottom w:val="0"/>
      <w:divBdr>
        <w:top w:val="none" w:sz="0" w:space="0" w:color="auto"/>
        <w:left w:val="none" w:sz="0" w:space="0" w:color="auto"/>
        <w:bottom w:val="none" w:sz="0" w:space="0" w:color="auto"/>
        <w:right w:val="none" w:sz="0" w:space="0" w:color="auto"/>
      </w:divBdr>
    </w:div>
    <w:div w:id="515121076">
      <w:bodyDiv w:val="1"/>
      <w:marLeft w:val="0"/>
      <w:marRight w:val="0"/>
      <w:marTop w:val="0"/>
      <w:marBottom w:val="0"/>
      <w:divBdr>
        <w:top w:val="none" w:sz="0" w:space="0" w:color="auto"/>
        <w:left w:val="none" w:sz="0" w:space="0" w:color="auto"/>
        <w:bottom w:val="none" w:sz="0" w:space="0" w:color="auto"/>
        <w:right w:val="none" w:sz="0" w:space="0" w:color="auto"/>
      </w:divBdr>
    </w:div>
    <w:div w:id="561252798">
      <w:bodyDiv w:val="1"/>
      <w:marLeft w:val="0"/>
      <w:marRight w:val="0"/>
      <w:marTop w:val="0"/>
      <w:marBottom w:val="0"/>
      <w:divBdr>
        <w:top w:val="none" w:sz="0" w:space="0" w:color="auto"/>
        <w:left w:val="none" w:sz="0" w:space="0" w:color="auto"/>
        <w:bottom w:val="none" w:sz="0" w:space="0" w:color="auto"/>
        <w:right w:val="none" w:sz="0" w:space="0" w:color="auto"/>
      </w:divBdr>
    </w:div>
    <w:div w:id="1269315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4FF545C0FD384781A9F6C93954FFFE"/>
        <w:category>
          <w:name w:val="General"/>
          <w:gallery w:val="placeholder"/>
        </w:category>
        <w:types>
          <w:type w:val="bbPlcHdr"/>
        </w:types>
        <w:behaviors>
          <w:behavior w:val="content"/>
        </w:behaviors>
        <w:guid w:val="{6BA556D4-45CE-364C-A5D2-1D0C9C50CCBD}"/>
      </w:docPartPr>
      <w:docPartBody>
        <w:p w:rsidR="006B2CAC" w:rsidRDefault="006B2CAC" w:rsidP="006B2CAC">
          <w:pPr>
            <w:pStyle w:val="884FF545C0FD384781A9F6C93954FFFE"/>
          </w:pPr>
          <w:r>
            <w:t>[Type text]</w:t>
          </w:r>
        </w:p>
      </w:docPartBody>
    </w:docPart>
    <w:docPart>
      <w:docPartPr>
        <w:name w:val="1D18720B58065740821CDF974C73208B"/>
        <w:category>
          <w:name w:val="General"/>
          <w:gallery w:val="placeholder"/>
        </w:category>
        <w:types>
          <w:type w:val="bbPlcHdr"/>
        </w:types>
        <w:behaviors>
          <w:behavior w:val="content"/>
        </w:behaviors>
        <w:guid w:val="{462CAE02-2A75-E64E-A002-E2F71FBE402C}"/>
      </w:docPartPr>
      <w:docPartBody>
        <w:p w:rsidR="006B2CAC" w:rsidRDefault="006B2CAC" w:rsidP="006B2CAC">
          <w:pPr>
            <w:pStyle w:val="1D18720B58065740821CDF974C73208B"/>
          </w:pPr>
          <w:r>
            <w:t>[Type text]</w:t>
          </w:r>
        </w:p>
      </w:docPartBody>
    </w:docPart>
    <w:docPart>
      <w:docPartPr>
        <w:name w:val="85BFC63CDD5C1E49AD66673A47370A23"/>
        <w:category>
          <w:name w:val="General"/>
          <w:gallery w:val="placeholder"/>
        </w:category>
        <w:types>
          <w:type w:val="bbPlcHdr"/>
        </w:types>
        <w:behaviors>
          <w:behavior w:val="content"/>
        </w:behaviors>
        <w:guid w:val="{078C1067-E853-E943-B33C-9B5D8B0B8746}"/>
      </w:docPartPr>
      <w:docPartBody>
        <w:p w:rsidR="006B2CAC" w:rsidRDefault="006B2CAC" w:rsidP="006B2CAC">
          <w:pPr>
            <w:pStyle w:val="85BFC63CDD5C1E49AD66673A47370A2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Palatino">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6B2CAC"/>
    <w:rsid w:val="000238B6"/>
    <w:rsid w:val="000F515E"/>
    <w:rsid w:val="001A5628"/>
    <w:rsid w:val="001C6BD7"/>
    <w:rsid w:val="0026616E"/>
    <w:rsid w:val="002945E4"/>
    <w:rsid w:val="002B5483"/>
    <w:rsid w:val="002C122C"/>
    <w:rsid w:val="00385893"/>
    <w:rsid w:val="00450489"/>
    <w:rsid w:val="005932AA"/>
    <w:rsid w:val="00663C9E"/>
    <w:rsid w:val="006B2CAC"/>
    <w:rsid w:val="00714246"/>
    <w:rsid w:val="007B53FD"/>
    <w:rsid w:val="009B27F4"/>
    <w:rsid w:val="00B74204"/>
    <w:rsid w:val="00CA68E7"/>
    <w:rsid w:val="00CF06A3"/>
    <w:rsid w:val="00E60176"/>
    <w:rsid w:val="00E85805"/>
    <w:rsid w:val="00F54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2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BFDBB8D5C724092A97A83EA6274CF">
    <w:name w:val="6BCBFDBB8D5C724092A97A83EA6274CF"/>
    <w:rsid w:val="006B2CAC"/>
  </w:style>
  <w:style w:type="paragraph" w:customStyle="1" w:styleId="3274A41CF47FB54487DE0EEEA35D399E">
    <w:name w:val="3274A41CF47FB54487DE0EEEA35D399E"/>
    <w:rsid w:val="006B2CAC"/>
  </w:style>
  <w:style w:type="paragraph" w:customStyle="1" w:styleId="075C619C656ECF4BA45AB4FBB158ED42">
    <w:name w:val="075C619C656ECF4BA45AB4FBB158ED42"/>
    <w:rsid w:val="006B2CAC"/>
  </w:style>
  <w:style w:type="paragraph" w:customStyle="1" w:styleId="DF2F437523F22E479ABBAC3575BCF952">
    <w:name w:val="DF2F437523F22E479ABBAC3575BCF952"/>
    <w:rsid w:val="006B2CAC"/>
  </w:style>
  <w:style w:type="paragraph" w:customStyle="1" w:styleId="3572E9DEFE0DF04C87A3FAC4223A6490">
    <w:name w:val="3572E9DEFE0DF04C87A3FAC4223A6490"/>
    <w:rsid w:val="006B2CAC"/>
  </w:style>
  <w:style w:type="paragraph" w:customStyle="1" w:styleId="14F0D055081B744EB47A485A71B941D3">
    <w:name w:val="14F0D055081B744EB47A485A71B941D3"/>
    <w:rsid w:val="006B2CAC"/>
  </w:style>
  <w:style w:type="paragraph" w:customStyle="1" w:styleId="885A70B84D92D845AFDA6307D6364D4D">
    <w:name w:val="885A70B84D92D845AFDA6307D6364D4D"/>
    <w:rsid w:val="006B2CAC"/>
  </w:style>
  <w:style w:type="paragraph" w:customStyle="1" w:styleId="EC96B115D2131141ADCE66C2707BC01E">
    <w:name w:val="EC96B115D2131141ADCE66C2707BC01E"/>
    <w:rsid w:val="006B2CAC"/>
  </w:style>
  <w:style w:type="paragraph" w:customStyle="1" w:styleId="CA8664558A417045803E4BA37B9B9959">
    <w:name w:val="CA8664558A417045803E4BA37B9B9959"/>
    <w:rsid w:val="006B2CAC"/>
  </w:style>
  <w:style w:type="paragraph" w:customStyle="1" w:styleId="A69E2775A3013C41A3BF1699AC72578F">
    <w:name w:val="A69E2775A3013C41A3BF1699AC72578F"/>
    <w:rsid w:val="006B2CAC"/>
  </w:style>
  <w:style w:type="paragraph" w:customStyle="1" w:styleId="B17A80CB12AF94489A0F229193F240CB">
    <w:name w:val="B17A80CB12AF94489A0F229193F240CB"/>
    <w:rsid w:val="006B2CAC"/>
  </w:style>
  <w:style w:type="paragraph" w:customStyle="1" w:styleId="FECD8B0B92EC2F4AAB5AA2397A9A0BD7">
    <w:name w:val="FECD8B0B92EC2F4AAB5AA2397A9A0BD7"/>
    <w:rsid w:val="006B2CAC"/>
  </w:style>
  <w:style w:type="paragraph" w:customStyle="1" w:styleId="884FF545C0FD384781A9F6C93954FFFE">
    <w:name w:val="884FF545C0FD384781A9F6C93954FFFE"/>
    <w:rsid w:val="006B2CAC"/>
  </w:style>
  <w:style w:type="paragraph" w:customStyle="1" w:styleId="1D18720B58065740821CDF974C73208B">
    <w:name w:val="1D18720B58065740821CDF974C73208B"/>
    <w:rsid w:val="006B2CAC"/>
  </w:style>
  <w:style w:type="paragraph" w:customStyle="1" w:styleId="85BFC63CDD5C1E49AD66673A47370A23">
    <w:name w:val="85BFC63CDD5C1E49AD66673A47370A23"/>
    <w:rsid w:val="006B2CAC"/>
  </w:style>
  <w:style w:type="paragraph" w:customStyle="1" w:styleId="2B0C943F7660954E968ADA7CEFB0E340">
    <w:name w:val="2B0C943F7660954E968ADA7CEFB0E340"/>
    <w:rsid w:val="006B2CAC"/>
  </w:style>
  <w:style w:type="paragraph" w:customStyle="1" w:styleId="E007ECE5D3CB0C41B7CA782EC8F9A73D">
    <w:name w:val="E007ECE5D3CB0C41B7CA782EC8F9A73D"/>
    <w:rsid w:val="006B2CAC"/>
  </w:style>
  <w:style w:type="paragraph" w:customStyle="1" w:styleId="9B320F0DEDBD494D962DAB79B88C7CD7">
    <w:name w:val="9B320F0DEDBD494D962DAB79B88C7CD7"/>
    <w:rsid w:val="006B2C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D3E3DE36390724BBB3513A507563C0E" ma:contentTypeVersion="15" ma:contentTypeDescription="Create a new document." ma:contentTypeScope="" ma:versionID="c3e3df1859b4a0c1ff0a5cc8eac7ce6e">
  <xsd:schema xmlns:xsd="http://www.w3.org/2001/XMLSchema" xmlns:xs="http://www.w3.org/2001/XMLSchema" xmlns:p="http://schemas.microsoft.com/office/2006/metadata/properties" xmlns:ns2="6de9a6b4-0ebd-4e5c-b7ff-03dfcc234c0b" xmlns:ns3="69568171-353f-4dea-a411-075d1c7a2fa0" targetNamespace="http://schemas.microsoft.com/office/2006/metadata/properties" ma:root="true" ma:fieldsID="050edee5a778539ac042fadcd8de0b97" ns2:_="" ns3:_="">
    <xsd:import namespace="6de9a6b4-0ebd-4e5c-b7ff-03dfcc234c0b"/>
    <xsd:import namespace="69568171-353f-4dea-a411-075d1c7a2fa0"/>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3:Source"/>
                <xsd:element ref="ns3:Assigned_x0020_Number"/>
                <xsd:element ref="ns3:Date_x0020_of_x0020_Publication"/>
                <xsd:element ref="ns2:LastSharedByUser" minOccurs="0"/>
                <xsd:element ref="ns2:LastSharedByTime" minOccurs="0"/>
                <xsd:element ref="ns3:Index_x0020_Number" minOccurs="0"/>
                <xsd:element ref="ns3:Target_x0020_Audiences"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a6b4-0ebd-4e5c-b7ff-03dfcc234c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9568171-353f-4dea-a411-075d1c7a2fa0" elementFormDefault="qualified">
    <xsd:import namespace="http://schemas.microsoft.com/office/2006/documentManagement/types"/>
    <xsd:import namespace="http://schemas.microsoft.com/office/infopath/2007/PartnerControls"/>
    <xsd:element name="Source" ma:index="13" ma:displayName="Source" ma:description="Division responsible for updating the item" ma:format="Dropdown" ma:internalName="Source">
      <xsd:simpleType>
        <xsd:restriction base="dms:Choice">
          <xsd:enumeration value="Service Coordination"/>
          <xsd:enumeration value="Community Supports"/>
          <xsd:enumeration value="Facilities"/>
          <xsd:enumeration value="Residential"/>
          <xsd:enumeration value="Business Operations"/>
          <xsd:enumeration value="Administration"/>
          <xsd:enumeration value="Transportation"/>
          <xsd:enumeration value="Quality Enhancement"/>
          <xsd:enumeration value="Finance"/>
          <xsd:enumeration value="Human Resources"/>
        </xsd:restriction>
      </xsd:simpleType>
    </xsd:element>
    <xsd:element name="Assigned_x0020_Number" ma:index="14" ma:displayName="Assigned Number" ma:description="The number of the item" ma:internalName="Assigned_x0020_Number">
      <xsd:simpleType>
        <xsd:restriction base="dms:Text">
          <xsd:maxLength value="10"/>
        </xsd:restriction>
      </xsd:simpleType>
    </xsd:element>
    <xsd:element name="Date_x0020_of_x0020_Publication" ma:index="15" ma:displayName="Date of Publication" ma:description="Date the Item was published/reviewed" ma:format="DateOnly" ma:internalName="Date_x0020_of_x0020_Publication">
      <xsd:simpleType>
        <xsd:restriction base="dms:DateTime"/>
      </xsd:simpleType>
    </xsd:element>
    <xsd:element name="Index_x0020_Number" ma:index="18" nillable="true" ma:displayName="Index Number" ma:description="Index Number:  Follows agency records" ma:internalName="Index_x0020_Number">
      <xsd:simpleType>
        <xsd:restriction base="dms:Number"/>
      </xsd:simpleType>
    </xsd:element>
    <xsd:element name="Target_x0020_Audiences" ma:index="19" nillable="true" ma:displayName="Target Audiences" ma:internalName="Target_x0020_Audiences">
      <xsd:simpleType>
        <xsd:restriction base="dms:Unknow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description="" ma:internalName="MediaServiceAutoTags"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dex_x0020_Number xmlns="69568171-353f-4dea-a411-075d1c7a2fa0" xsi:nil="true"/>
    <Source xmlns="69568171-353f-4dea-a411-075d1c7a2fa0">Administration</Source>
    <Date_x0020_of_x0020_Publication xmlns="69568171-353f-4dea-a411-075d1c7a2fa0">2018-11-16T05:00:00+00:00</Date_x0020_of_x0020_Publication>
    <Assigned_x0020_Number xmlns="69568171-353f-4dea-a411-075d1c7a2fa0">n/a</Assigned_x0020_Number>
    <Target_x0020_Audiences xmlns="69568171-353f-4dea-a411-075d1c7a2fa0" xsi:nil="true"/>
    <_dlc_DocId xmlns="6de9a6b4-0ebd-4e5c-b7ff-03dfcc234c0b">VRCHZZZEHDUA-2102554853-1518</_dlc_DocId>
    <_dlc_DocIdUrl xmlns="6de9a6b4-0ebd-4e5c-b7ff-03dfcc234c0b">
      <Url>https://arcofsteuben.sharepoint.com/_layouts/15/DocIdRedir.aspx?ID=VRCHZZZEHDUA-2102554853-1518</Url>
      <Description>VRCHZZZEHDUA-2102554853-1518</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6767D-D8E5-4D96-A951-A510327655BD}">
  <ds:schemaRefs>
    <ds:schemaRef ds:uri="http://schemas.microsoft.com/sharepoint/v3/contenttype/forms"/>
  </ds:schemaRefs>
</ds:datastoreItem>
</file>

<file path=customXml/itemProps2.xml><?xml version="1.0" encoding="utf-8"?>
<ds:datastoreItem xmlns:ds="http://schemas.openxmlformats.org/officeDocument/2006/customXml" ds:itemID="{428BFD7F-ACB9-4821-91BC-EF59045B6C5D}">
  <ds:schemaRefs>
    <ds:schemaRef ds:uri="http://schemas.microsoft.com/sharepoint/events"/>
  </ds:schemaRefs>
</ds:datastoreItem>
</file>

<file path=customXml/itemProps3.xml><?xml version="1.0" encoding="utf-8"?>
<ds:datastoreItem xmlns:ds="http://schemas.openxmlformats.org/officeDocument/2006/customXml" ds:itemID="{EAC1894C-19F5-4ACF-83DA-36FCC14A2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a6b4-0ebd-4e5c-b7ff-03dfcc234c0b"/>
    <ds:schemaRef ds:uri="69568171-353f-4dea-a411-075d1c7a2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811A59-D539-4A16-8260-B0A3B617EB65}">
  <ds:schemaRefs>
    <ds:schemaRef ds:uri="6de9a6b4-0ebd-4e5c-b7ff-03dfcc234c0b"/>
    <ds:schemaRef ds:uri="http://purl.org/dc/dcmitype/"/>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69568171-353f-4dea-a411-075d1c7a2fa0"/>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E82AE2BB-31FD-4E51-AF75-93529C04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A72FC35.dotm</Template>
  <TotalTime>3</TotalTime>
  <Pages>2</Pages>
  <Words>552</Words>
  <Characters>3148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Letterhead</vt:lpstr>
    </vt:vector>
  </TitlesOfParts>
  <Company>Howell, Liberatore, &amp; Associates</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ArtDept2</dc:creator>
  <cp:lastModifiedBy>Susan Pietrzak</cp:lastModifiedBy>
  <cp:revision>2</cp:revision>
  <cp:lastPrinted>2019-04-05T17:25:00Z</cp:lastPrinted>
  <dcterms:created xsi:type="dcterms:W3CDTF">2019-05-29T19:25:00Z</dcterms:created>
  <dcterms:modified xsi:type="dcterms:W3CDTF">2019-05-29T19:25:00Z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0x0101001D3E3DE36390724BBB3513A507563C0E</vt:lpwstr>
  </property>
  <property fmtid="{D5CDD505-2E9C-101B-9397-08002B2CF9AE}" pid="3" name="_dlc_DocIdItemGuid">
    <vt:lpwstr>bacd9fb5-530c-4cac-a011-feaa974f35ab</vt:lpwstr>
  </property>
</Properties>
</file>